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DA5" w:rsidRPr="00052DA5" w:rsidRDefault="00052DA5" w:rsidP="00052DA5">
      <w:pPr>
        <w:jc w:val="center"/>
        <w:rPr>
          <w:b/>
          <w:sz w:val="36"/>
          <w:u w:val="single"/>
        </w:rPr>
      </w:pPr>
      <w:r w:rsidRPr="00052DA5">
        <w:rPr>
          <w:b/>
          <w:sz w:val="36"/>
          <w:u w:val="single"/>
        </w:rPr>
        <w:t>SWOT ANALYSIS</w:t>
      </w:r>
    </w:p>
    <w:p w:rsidR="00052DA5" w:rsidRDefault="00052DA5" w:rsidP="00052DA5">
      <w:pPr>
        <w:jc w:val="center"/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017095" cy="3957145"/>
            <wp:effectExtent l="0" t="0" r="0" b="5715"/>
            <wp:docPr id="6" name="Picture 6" descr="http://zestebiz.com/wp-content/uploads/2012/02/SWOT-Analysis-Zest-eBi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estebiz.com/wp-content/uploads/2012/02/SWOT-Analysis-Zest-eBiz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15" cy="39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55" w:rsidRDefault="00052DA5" w:rsidP="00052DA5">
      <w:pPr>
        <w:jc w:val="center"/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4E7D639" wp14:editId="567684BF">
            <wp:extent cx="5120276" cy="4240924"/>
            <wp:effectExtent l="0" t="0" r="4445" b="7620"/>
            <wp:docPr id="1" name="Picture 1" descr="http://www.business-coaching-insights.com/images/SWOTAnalysisMatri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siness-coaching-insights.com/images/SWOTAnalysisMatrix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A5" w:rsidRDefault="00052DA5" w:rsidP="00052DA5"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711DA98D" wp14:editId="19FE690E">
            <wp:extent cx="5731510" cy="4335673"/>
            <wp:effectExtent l="0" t="0" r="2540" b="8255"/>
            <wp:docPr id="3" name="Picture 3" descr="http://2xxibf2a6osoa4h3v1w7wl63.wpengine.netdna-cdn.com/wp-content/uploads/2013/12/SWOT-Analysis-exam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xxibf2a6osoa4h3v1w7wl63.wpengine.netdna-cdn.com/wp-content/uploads/2013/12/SWOT-Analysis-exampl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011080A" wp14:editId="386E4C30">
            <wp:extent cx="5731510" cy="4224355"/>
            <wp:effectExtent l="0" t="0" r="2540" b="5080"/>
            <wp:docPr id="4" name="Picture 4" descr="http://www.conceptdraw.com/How-To-Guide/picture/Strategy-management-diagram-SWOT-Analysis-Innovative-busi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nceptdraw.com/How-To-Guide/picture/Strategy-management-diagram-SWOT-Analysis-Innovative-busines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A5" w:rsidRDefault="00052DA5" w:rsidP="00052DA5">
      <w:pPr>
        <w:jc w:val="center"/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5BF1D797" wp14:editId="67E8A7FA">
            <wp:simplePos x="0" y="0"/>
            <wp:positionH relativeFrom="column">
              <wp:posOffset>628650</wp:posOffset>
            </wp:positionH>
            <wp:positionV relativeFrom="paragraph">
              <wp:posOffset>4219575</wp:posOffset>
            </wp:positionV>
            <wp:extent cx="4752975" cy="4545965"/>
            <wp:effectExtent l="0" t="0" r="9525" b="6985"/>
            <wp:wrapNone/>
            <wp:docPr id="2" name="Picture 2" descr="http://www.conceptdraw.com/samples/resource/images/solutions/Strategy-management-diagram-SWOT-Analysis-Coffee-comp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ceptdraw.com/samples/resource/images/solutions/Strategy-management-diagram-SWOT-Analysis-Coffee-compan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533900" cy="4124325"/>
            <wp:effectExtent l="0" t="0" r="0" b="9525"/>
            <wp:docPr id="5" name="Picture 5" descr="http://www.cdlib.org/cdlinfo/wp-content/uploads/2010/09/swot_s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dlib.org/cdlinfo/wp-content/uploads/2010/09/swot_sampl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/>
    <w:p w:rsidR="00052DA5" w:rsidRDefault="00052DA5" w:rsidP="00052DA5">
      <w:pPr>
        <w:jc w:val="center"/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7AEF6948" wp14:editId="4DA6D9EE">
            <wp:extent cx="5486400" cy="4745355"/>
            <wp:effectExtent l="0" t="0" r="0" b="0"/>
            <wp:docPr id="7" name="Picture 7" descr="http://pas-wordpress-media.s3.amazonaws.com/wp-content/uploads/2013/09/swot_up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s-wordpress-media.s3.amazonaws.com/wp-content/uploads/2013/09/swot_uper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A5" w:rsidRDefault="00052DA5"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4D0D995" wp14:editId="3B3808AA">
            <wp:simplePos x="0" y="0"/>
            <wp:positionH relativeFrom="column">
              <wp:posOffset>-635</wp:posOffset>
            </wp:positionH>
            <wp:positionV relativeFrom="paragraph">
              <wp:posOffset>177800</wp:posOffset>
            </wp:positionV>
            <wp:extent cx="5731510" cy="4298315"/>
            <wp:effectExtent l="0" t="0" r="2540" b="6985"/>
            <wp:wrapNone/>
            <wp:docPr id="8" name="Picture 8" descr="http://milus.weebly.com/uploads/1/4/8/9/14892186/8905845_orig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lus.weebly.com/uploads/1/4/8/9/14892186/8905845_orig.jpg?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D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DA5"/>
    <w:rsid w:val="00052DA5"/>
    <w:rsid w:val="0067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48A2DFC3</Template>
  <TotalTime>6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WAitken</dc:creator>
  <cp:lastModifiedBy>WAitken</cp:lastModifiedBy>
  <cp:revision>1</cp:revision>
  <dcterms:created xsi:type="dcterms:W3CDTF">2015-05-05T08:35:00Z</dcterms:created>
  <dcterms:modified xsi:type="dcterms:W3CDTF">2015-05-05T08:41:00Z</dcterms:modified>
</cp:coreProperties>
</file>