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8" w:rsidRDefault="00CB2DFA">
      <w:r>
        <w:t xml:space="preserve">In this coursework, you have to create a 10 question </w:t>
      </w:r>
      <w:proofErr w:type="spellStart"/>
      <w:proofErr w:type="gramStart"/>
      <w:r>
        <w:t>powerpoint</w:t>
      </w:r>
      <w:proofErr w:type="spellEnd"/>
      <w:proofErr w:type="gramEnd"/>
      <w:r>
        <w:t xml:space="preserve"> quiz for a company called Wind &amp; Waves. </w:t>
      </w:r>
    </w:p>
    <w:p w:rsidR="00CB2DFA" w:rsidRDefault="00CB2DFA">
      <w:r>
        <w:rPr>
          <w:noProof/>
          <w:lang w:eastAsia="en-GB"/>
        </w:rPr>
        <w:drawing>
          <wp:inline distT="0" distB="0" distL="0" distR="0" wp14:anchorId="4388C856" wp14:editId="0095BC05">
            <wp:extent cx="5295900" cy="243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920" t="31915" r="29854" b="32978"/>
                    <a:stretch/>
                  </pic:blipFill>
                  <pic:spPr bwMode="auto">
                    <a:xfrm>
                      <a:off x="0" y="0"/>
                      <a:ext cx="5293315" cy="24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FA" w:rsidRDefault="00CB2DFA">
      <w:r>
        <w:t xml:space="preserve">You will need to create a set of master-slides on </w:t>
      </w:r>
      <w:proofErr w:type="spellStart"/>
      <w:proofErr w:type="gramStart"/>
      <w:r>
        <w:t>powerpoint</w:t>
      </w:r>
      <w:proofErr w:type="spellEnd"/>
      <w:proofErr w:type="gramEnd"/>
      <w:r>
        <w:t xml:space="preserve"> that will help you to advertise the business.</w:t>
      </w:r>
    </w:p>
    <w:p w:rsidR="00CB2DFA" w:rsidRDefault="00CB2DFA" w:rsidP="00CB2DFA">
      <w:r>
        <w:t>You will need:</w:t>
      </w:r>
    </w:p>
    <w:p w:rsidR="00CB2DFA" w:rsidRDefault="00CB2DFA" w:rsidP="00CB2DFA">
      <w:pPr>
        <w:pStyle w:val="ListParagraph"/>
        <w:numPr>
          <w:ilvl w:val="0"/>
          <w:numId w:val="2"/>
        </w:numPr>
      </w:pPr>
      <w:r>
        <w:t>A title slide</w:t>
      </w:r>
    </w:p>
    <w:p w:rsidR="00CB2DFA" w:rsidRDefault="00CB2DFA" w:rsidP="00CB2DFA">
      <w:pPr>
        <w:pStyle w:val="ListParagraph"/>
        <w:numPr>
          <w:ilvl w:val="0"/>
          <w:numId w:val="2"/>
        </w:numPr>
      </w:pPr>
      <w:r>
        <w:t>An instructions slide</w:t>
      </w:r>
    </w:p>
    <w:p w:rsidR="00CB2DFA" w:rsidRDefault="00CB2DFA" w:rsidP="00CB2DFA">
      <w:pPr>
        <w:pStyle w:val="ListParagraph"/>
        <w:numPr>
          <w:ilvl w:val="0"/>
          <w:numId w:val="2"/>
        </w:numPr>
      </w:pPr>
      <w:r>
        <w:t>10 question slides</w:t>
      </w:r>
    </w:p>
    <w:p w:rsidR="00CB2DFA" w:rsidRDefault="00CB2DFA" w:rsidP="00CB2DFA">
      <w:pPr>
        <w:pStyle w:val="ListParagraph"/>
        <w:numPr>
          <w:ilvl w:val="0"/>
          <w:numId w:val="2"/>
        </w:numPr>
      </w:pPr>
      <w:r>
        <w:t xml:space="preserve">10 correct slides </w:t>
      </w:r>
    </w:p>
    <w:p w:rsidR="00CB2DFA" w:rsidRDefault="00CB2DFA" w:rsidP="00CB2DFA">
      <w:pPr>
        <w:pStyle w:val="ListParagraph"/>
        <w:numPr>
          <w:ilvl w:val="0"/>
          <w:numId w:val="2"/>
        </w:numPr>
      </w:pPr>
      <w:r>
        <w:t>10 incorrect (wrong/try again) slides</w:t>
      </w:r>
    </w:p>
    <w:p w:rsidR="00CB2DFA" w:rsidRDefault="00CB2DFA" w:rsidP="00CB2DFA">
      <w:pPr>
        <w:pStyle w:val="ListParagraph"/>
        <w:numPr>
          <w:ilvl w:val="0"/>
          <w:numId w:val="2"/>
        </w:numPr>
      </w:pPr>
      <w:r>
        <w:t>Final Slide</w:t>
      </w:r>
    </w:p>
    <w:p w:rsidR="00CB2DFA" w:rsidRDefault="00CB2DFA" w:rsidP="00CB2DFA">
      <w:r>
        <w:t>You will be expected to create templates using slide-master for each of the above 6 components.</w:t>
      </w:r>
    </w:p>
    <w:p w:rsidR="00CB2DFA" w:rsidRDefault="00CB2DFA" w:rsidP="00CB2DF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31750</wp:posOffset>
            </wp:positionV>
            <wp:extent cx="3721100" cy="27940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0" t="14362" r="10644" b="7579"/>
                    <a:stretch/>
                  </pic:blipFill>
                  <pic:spPr bwMode="auto">
                    <a:xfrm>
                      <a:off x="0" y="0"/>
                      <a:ext cx="372110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t>e.g</w:t>
      </w:r>
      <w:proofErr w:type="spellEnd"/>
      <w:r>
        <w:br w:type="textWrapping" w:clear="all"/>
      </w:r>
    </w:p>
    <w:p w:rsidR="00CB2DFA" w:rsidRDefault="00CB2DFA" w:rsidP="00CB2DFA">
      <w:r>
        <w:lastRenderedPageBreak/>
        <w:t xml:space="preserve">We create master slides to enable us to have a </w:t>
      </w:r>
      <w:proofErr w:type="spellStart"/>
      <w:r>
        <w:t>housestyle</w:t>
      </w:r>
      <w:proofErr w:type="spellEnd"/>
      <w:r>
        <w:t xml:space="preserve"> throughout our quiz and to save us time when we are creating it.</w:t>
      </w:r>
    </w:p>
    <w:p w:rsidR="00FA0FDF" w:rsidRDefault="00FA0FDF" w:rsidP="00CB2DFA">
      <w:pPr>
        <w:rPr>
          <w:b/>
          <w:u w:val="single"/>
        </w:rPr>
      </w:pPr>
      <w:r>
        <w:rPr>
          <w:b/>
          <w:u w:val="single"/>
        </w:rPr>
        <w:t>Plan</w:t>
      </w:r>
    </w:p>
    <w:p w:rsidR="00FA0FDF" w:rsidRDefault="00FA0FDF" w:rsidP="00CB2DFA">
      <w:r>
        <w:t>You must write an analysis of the task you have been given – Who/What/Why/Where/When/How</w:t>
      </w:r>
      <w:proofErr w:type="gramStart"/>
      <w:r>
        <w:t>..</w:t>
      </w:r>
      <w:proofErr w:type="gramEnd"/>
    </w:p>
    <w:p w:rsidR="00FA0FDF" w:rsidRPr="00FA0FDF" w:rsidRDefault="00FA0FDF" w:rsidP="00CB2DFA">
      <w:r>
        <w:t xml:space="preserve">You must draw out (on paper) a plan of how you would like each of your slides to look and highlight where any test boxes, pictures </w:t>
      </w:r>
      <w:proofErr w:type="spellStart"/>
      <w:r>
        <w:t>etc</w:t>
      </w:r>
      <w:proofErr w:type="spellEnd"/>
      <w:r>
        <w:t xml:space="preserve"> are.</w:t>
      </w:r>
    </w:p>
    <w:p w:rsidR="00FA0FDF" w:rsidRDefault="00FA0FDF" w:rsidP="00CB2DFA">
      <w:pPr>
        <w:rPr>
          <w:b/>
          <w:u w:val="single"/>
        </w:rPr>
      </w:pPr>
      <w:r w:rsidRPr="00FA0FDF">
        <w:t xml:space="preserve">You must create </w:t>
      </w:r>
      <w:r>
        <w:t xml:space="preserve">a </w:t>
      </w:r>
      <w:r w:rsidR="00B019D6">
        <w:t>navigation plan (flow chart) of how your slides (quiz)</w:t>
      </w:r>
      <w:bookmarkStart w:id="0" w:name="_GoBack"/>
      <w:bookmarkEnd w:id="0"/>
      <w:r w:rsidR="00B019D6">
        <w:t xml:space="preserve"> will work.</w:t>
      </w:r>
    </w:p>
    <w:p w:rsidR="00CB2DFA" w:rsidRPr="00CB2DFA" w:rsidRDefault="00CB2DFA" w:rsidP="00CB2DFA">
      <w:pPr>
        <w:rPr>
          <w:b/>
          <w:u w:val="single"/>
        </w:rPr>
      </w:pPr>
      <w:r w:rsidRPr="00CB2DFA">
        <w:rPr>
          <w:b/>
          <w:u w:val="single"/>
        </w:rPr>
        <w:t>Source Table</w:t>
      </w:r>
    </w:p>
    <w:p w:rsidR="00CB2DFA" w:rsidRDefault="00CB2DFA" w:rsidP="00CB2DFA">
      <w:r>
        <w:t xml:space="preserve">As we work through this unit, you will be expected to keep an accurate and complete list of all the sources you use, </w:t>
      </w:r>
      <w:proofErr w:type="spellStart"/>
      <w:r>
        <w:t>eg</w:t>
      </w:r>
      <w:proofErr w:type="spellEnd"/>
      <w:r>
        <w:t xml:space="preserve"> </w:t>
      </w:r>
      <w:r w:rsidR="00300403">
        <w:t xml:space="preserve">websites (not </w:t>
      </w:r>
      <w:proofErr w:type="spellStart"/>
      <w:r w:rsidR="00300403">
        <w:t>google</w:t>
      </w:r>
      <w:proofErr w:type="spellEnd"/>
      <w:r w:rsidR="00300403">
        <w:t xml:space="preserve"> images – give the actual name of the website!!), leaflets, newspapers etc. You will remember you had a source table for the GCSE work you did in Year 9. You can delete all of the items from it and use the template if you like.</w:t>
      </w:r>
    </w:p>
    <w:p w:rsidR="00300403" w:rsidRPr="00300403" w:rsidRDefault="00300403" w:rsidP="00CB2DFA">
      <w:pPr>
        <w:rPr>
          <w:b/>
          <w:u w:val="single"/>
        </w:rPr>
      </w:pPr>
      <w:r w:rsidRPr="00300403">
        <w:rPr>
          <w:b/>
          <w:u w:val="single"/>
        </w:rPr>
        <w:t>Testing</w:t>
      </w:r>
    </w:p>
    <w:p w:rsidR="00300403" w:rsidRDefault="00300403" w:rsidP="00CB2DFA">
      <w:r>
        <w:t xml:space="preserve">You must also test everything as you go along and keep a note of these tests, including </w:t>
      </w:r>
      <w:proofErr w:type="spellStart"/>
      <w:r>
        <w:t>printscreens</w:t>
      </w:r>
      <w:proofErr w:type="spellEnd"/>
      <w:r>
        <w:t xml:space="preserve"> where necessary. Please research the internet for examples of test tables.</w:t>
      </w:r>
    </w:p>
    <w:p w:rsidR="00300403" w:rsidRDefault="00300403" w:rsidP="00CB2DFA"/>
    <w:p w:rsidR="00300403" w:rsidRDefault="00300403" w:rsidP="00CB2DFA"/>
    <w:p w:rsidR="00300403" w:rsidRDefault="00300403" w:rsidP="00CB2DFA">
      <w:r>
        <w:t>Remember that your questions must help advertise the business in some way, not just be random questions!!!</w:t>
      </w:r>
    </w:p>
    <w:p w:rsidR="00CB2DFA" w:rsidRDefault="00CB2DFA" w:rsidP="00CB2DFA"/>
    <w:sectPr w:rsidR="00CB2D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23A24"/>
    <w:multiLevelType w:val="hybridMultilevel"/>
    <w:tmpl w:val="8ABA6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85A94"/>
    <w:multiLevelType w:val="hybridMultilevel"/>
    <w:tmpl w:val="51386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DFA"/>
    <w:rsid w:val="002F5E18"/>
    <w:rsid w:val="00300403"/>
    <w:rsid w:val="00B019D6"/>
    <w:rsid w:val="00CB2DFA"/>
    <w:rsid w:val="00FA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D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2D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D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2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3C1B03D1</Template>
  <TotalTime>20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WAitken</dc:creator>
  <cp:lastModifiedBy>WAitken</cp:lastModifiedBy>
  <cp:revision>2</cp:revision>
  <cp:lastPrinted>2014-09-15T08:47:00Z</cp:lastPrinted>
  <dcterms:created xsi:type="dcterms:W3CDTF">2014-09-15T08:34:00Z</dcterms:created>
  <dcterms:modified xsi:type="dcterms:W3CDTF">2014-09-15T08:55:00Z</dcterms:modified>
</cp:coreProperties>
</file>