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196" w:rsidRDefault="00066301" w:rsidP="00066301">
      <w:pPr>
        <w:ind w:left="-426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4170680</wp:posOffset>
                </wp:positionH>
                <wp:positionV relativeFrom="paragraph">
                  <wp:posOffset>-9525</wp:posOffset>
                </wp:positionV>
                <wp:extent cx="2374265" cy="1403985"/>
                <wp:effectExtent l="0" t="0" r="1270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301" w:rsidRDefault="00066301">
                            <w:r>
                              <w:t>Take screen shots of your main OCR folder then take further screen shots of:</w:t>
                            </w:r>
                          </w:p>
                          <w:p w:rsidR="00066301" w:rsidRDefault="00066301">
                            <w:r>
                              <w:t>Your unit 1 2 5 &amp; 6 folders</w:t>
                            </w:r>
                          </w:p>
                          <w:p w:rsidR="00066301" w:rsidRDefault="00066301">
                            <w:r>
                              <w:t xml:space="preserve">Open the unit 6 </w:t>
                            </w:r>
                            <w:proofErr w:type="gramStart"/>
                            <w:r>
                              <w:t>folder</w:t>
                            </w:r>
                            <w:proofErr w:type="gramEnd"/>
                            <w:r>
                              <w:t xml:space="preserve"> and screen shot your task1, 2 &amp; 3 sub-folders</w:t>
                            </w:r>
                          </w:p>
                          <w:p w:rsidR="00066301" w:rsidRDefault="00066301">
                            <w:r>
                              <w:t>Finally take screen shots of the work you have saved in tasks 1 &amp; 2</w:t>
                            </w:r>
                          </w:p>
                          <w:p w:rsidR="00066301" w:rsidRDefault="00066301"/>
                          <w:p w:rsidR="00066301" w:rsidRDefault="00066301">
                            <w:r>
                              <w:t>Make sure you have save your files in the correct folders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8.4pt;margin-top:-.7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">
                <v:textbox style="mso-fit-shape-to-text:t">
                  <w:txbxContent>
                    <w:p w:rsidR="00066301" w:rsidRDefault="00066301">
                      <w:r>
                        <w:t>Take screen shots of your main OCR folder then take further screen shots of:</w:t>
                      </w:r>
                    </w:p>
                    <w:p w:rsidR="00066301" w:rsidRDefault="00066301">
                      <w:r>
                        <w:t>Your unit 1 2 5 &amp; 6 folders</w:t>
                      </w:r>
                    </w:p>
                    <w:p w:rsidR="00066301" w:rsidRDefault="00066301">
                      <w:r>
                        <w:t xml:space="preserve">Open the unit 6 </w:t>
                      </w:r>
                      <w:proofErr w:type="gramStart"/>
                      <w:r>
                        <w:t>folder</w:t>
                      </w:r>
                      <w:proofErr w:type="gramEnd"/>
                      <w:r>
                        <w:t xml:space="preserve"> and screen shot your task1, 2 &amp; 3 sub-folders</w:t>
                      </w:r>
                    </w:p>
                    <w:p w:rsidR="00066301" w:rsidRDefault="00066301">
                      <w:r>
                        <w:t>Finally take screen shots of the work you have saved in tasks 1 &amp; 2</w:t>
                      </w:r>
                    </w:p>
                    <w:p w:rsidR="00066301" w:rsidRDefault="00066301"/>
                    <w:p w:rsidR="00066301" w:rsidRDefault="00066301">
                      <w:r>
                        <w:t>Make sure you have save your files in the correct folders</w:t>
                      </w:r>
                    </w:p>
                  </w:txbxContent>
                </v:textbox>
              </v:shape>
            </w:pict>
          </mc:Fallback>
        </mc:AlternateContent>
      </w:r>
      <w:r w:rsidR="00E72250">
        <w:rPr>
          <w:noProof/>
          <w:lang w:eastAsia="en-GB"/>
        </w:rPr>
        <w:drawing>
          <wp:inline distT="0" distB="0" distL="0" distR="0" wp14:anchorId="1ABCD2C6" wp14:editId="58641B40">
            <wp:extent cx="5105400" cy="2482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140" t="20854" r="39767" b="50554"/>
                    <a:stretch/>
                  </pic:blipFill>
                  <pic:spPr bwMode="auto">
                    <a:xfrm>
                      <a:off x="0" y="0"/>
                      <a:ext cx="5111630" cy="248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250" w:rsidRDefault="00E72250"/>
    <w:p w:rsidR="00E72250" w:rsidRDefault="00E72250">
      <w:r>
        <w:rPr>
          <w:noProof/>
          <w:lang w:eastAsia="en-GB"/>
        </w:rPr>
        <w:drawing>
          <wp:inline distT="0" distB="0" distL="0" distR="0" wp14:anchorId="06A7A40B" wp14:editId="69421802">
            <wp:extent cx="5172075" cy="24778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291" t="26608" r="36973" b="45455"/>
                    <a:stretch/>
                  </pic:blipFill>
                  <pic:spPr bwMode="auto">
                    <a:xfrm>
                      <a:off x="0" y="0"/>
                      <a:ext cx="5175519" cy="247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2250" w:rsidRDefault="00E72250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295900" cy="402699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 t="16417" r="22962" b="17960"/>
                    <a:stretch/>
                  </pic:blipFill>
                  <pic:spPr bwMode="auto">
                    <a:xfrm>
                      <a:off x="0" y="0"/>
                      <a:ext cx="5295900" cy="402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2250" w:rsidSect="00066301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250"/>
    <w:rsid w:val="00066301"/>
    <w:rsid w:val="003606D4"/>
    <w:rsid w:val="00A72998"/>
    <w:rsid w:val="00E72250"/>
    <w:rsid w:val="00EB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F6FB6B8D</Template>
  <TotalTime>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DStones</dc:creator>
  <cp:lastModifiedBy>DStones</cp:lastModifiedBy>
  <cp:revision>2</cp:revision>
  <dcterms:created xsi:type="dcterms:W3CDTF">2014-11-04T09:39:00Z</dcterms:created>
  <dcterms:modified xsi:type="dcterms:W3CDTF">2014-11-11T15:05:00Z</dcterms:modified>
</cp:coreProperties>
</file>