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DF9" w:rsidRDefault="00663DF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29E6528" wp14:editId="019B7E6F">
                <wp:simplePos x="0" y="0"/>
                <wp:positionH relativeFrom="column">
                  <wp:posOffset>-188420</wp:posOffset>
                </wp:positionH>
                <wp:positionV relativeFrom="paragraph">
                  <wp:posOffset>32122</wp:posOffset>
                </wp:positionV>
                <wp:extent cx="6153150" cy="331470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3314700"/>
                          <a:chOff x="0" y="0"/>
                          <a:chExt cx="6153150" cy="3314700"/>
                        </a:xfrm>
                      </wpg:grpSpPr>
                      <pic:pic xmlns:pic="http://schemas.openxmlformats.org/drawingml/2006/picture">
                        <pic:nvPicPr>
                          <pic:cNvPr id="4" name="Picture 4">
                            <a:hlinkClick r:id="rId5" action="ppaction://hlinkfile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03" t="41342" r="51088" b="32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9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2" t="38826" r="35248" b="34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409700"/>
                            <a:ext cx="4095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14.85pt;margin-top:2.55pt;width:484.5pt;height:261pt;z-index:251671552" coordsize="61531,3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href="example mind map.eddx" style="position:absolute;width:22860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TuHfFAAAA2gAAAA8AAABkcnMvZG93bnJldi54bWxEj09rwkAUxO8Fv8PyhN7qpvZPNHWVUimk&#10;9tJqwOsj+5INZt+G7KrRT98tFHocZuY3zGI12FacqPeNYwX3kwQEcel0w7WCYvd+NwPhA7LG1jEp&#10;uJCH1XJ0s8BMuzN/02kbahEh7DNUYELoMil9aciin7iOOHqV6y2GKPta6h7PEW5bOU2SZ2mx4bhg&#10;sKM3Q+Vhe7QKqv1H+vVUpGWx+RxSk8+v1UO+Vup2PLy+gAg0hP/wXzvXCh7h90q8AX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U7h3xQAAANoAAAAPAAAAAAAAAAAAAAAA&#10;AJ8CAABkcnMvZG93bnJldi54bWxQSwUGAAAAAAQABAD3AAAAkQMAAAAA&#10;" o:button="t">
                  <v:fill o:detectmouseclick="t"/>
                  <v:imagedata r:id="rId8" o:title="" croptop="27094f" cropbottom="21391f" cropleft="22612f" cropright="33481f"/>
                  <v:path arrowok="t"/>
                </v:shape>
                <v:shape id="Picture 1" o:spid="_x0000_s1028" type="#_x0000_t75" style="position:absolute;left:20574;top:14097;width:40957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XmQ3GAAAA3gAAAA8AAABkcnMvZG93bnJldi54bWxEj0FrwkAQhe8F/8Mygre6MULR1FWK0KrQ&#10;Q9V4n2anSTA7G7Krif++cyj0NsN78943q83gGnWnLtSeDcymCSjiwtuaSwP5+f15ASpEZIuNZzLw&#10;oACb9ehphZn1PR/pfoqlkhAOGRqoYmwzrUNRkcMw9S2xaD++cxhl7UptO+wl3DU6TZIX7bBmaaiw&#10;pW1FxfV0cwYu7Y76/feXviYf8+GQnxd50J/GTMbD2yuoSEP8N/9d763gp+lSeOUdmUG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eZDcYAAADeAAAADwAAAAAAAAAAAAAA&#10;AACfAgAAZHJzL2Rvd25yZXYueG1sUEsFBgAAAAAEAAQA9wAAAJIDAAAAAA==&#10;">
                  <v:imagedata r:id="rId9" o:title="" croptop="25445f" cropbottom="22702f" cropleft="21399f" cropright="23100f"/>
                  <v:path arrowok="t"/>
                </v:shape>
              </v:group>
            </w:pict>
          </mc:Fallback>
        </mc:AlternateContent>
      </w:r>
    </w:p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>
      <w:bookmarkStart w:id="0" w:name="_GoBack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25B5FC" wp14:editId="73C36AD2">
                <wp:simplePos x="0" y="0"/>
                <wp:positionH relativeFrom="column">
                  <wp:posOffset>-196565</wp:posOffset>
                </wp:positionH>
                <wp:positionV relativeFrom="paragraph">
                  <wp:posOffset>34334</wp:posOffset>
                </wp:positionV>
                <wp:extent cx="5838825" cy="3209925"/>
                <wp:effectExtent l="0" t="0" r="9525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3209925"/>
                          <a:chOff x="0" y="0"/>
                          <a:chExt cx="5838825" cy="3209925"/>
                        </a:xfrm>
                      </wpg:grpSpPr>
                      <pic:pic xmlns:pic="http://schemas.openxmlformats.org/drawingml/2006/picture">
                        <pic:nvPicPr>
                          <pic:cNvPr id="1434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2" t="33749" r="33035" b="49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7825"/>
                            <a:ext cx="56769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50" t="37384" r="27261" b="44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225" y="0"/>
                            <a:ext cx="25146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-15.5pt;margin-top:2.7pt;width:459.75pt;height:252.75pt;z-index:251663360" coordsize="58388,3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">
                <v:shape id="Picture 1" o:spid="_x0000_s1027" type="#_x0000_t75" style="position:absolute;top:16478;width:56769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SmqfFAAAA3gAAAA8AAABkcnMvZG93bnJldi54bWxET01rwkAQvRf8D8sIvUjdWG2R1FVEsOpJ&#10;a4u9TrPTbDA7G7Nrkv77bkHobR7vc2aLzpaiodoXjhWMhgkI4szpgnMFH+/rhykIH5A1lo5JwQ95&#10;WMx7dzNMtWv5jZpjyEUMYZ+iAhNClUrpM0MW/dBVxJH7drXFEGGdS11jG8NtKR+T5FlaLDg2GKxo&#10;ZSg7H69Wwe7wNSh3G30yF/+6uWrcU/vZKHXf75YvIAJ14V98c291nD8ZT57g7514g5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kpqnxQAAAN4AAAAPAAAAAAAAAAAAAAAA&#10;AJ8CAABkcnMvZG93bnJldi54bWxQSwUGAAAAAAQABAD3AAAAkQMAAAAA&#10;">
                  <v:imagedata r:id="rId12" o:title="" croptop="22118f" cropbottom="32385f" cropleft="21399f" cropright="21650f"/>
                  <v:path arrowok="t"/>
                </v:shape>
                <v:shape id="Picture 2" o:spid="_x0000_s1028" type="#_x0000_t75" style="position:absolute;left:33242;width:25146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ltk/DAAAA3gAAAA8AAABkcnMvZG93bnJldi54bWxET02LwjAQvS/4H8IIe1vTqohUo4giCJ7s&#10;7qLHsRnbYjOpSdTuvzcLC3ubx/uc+bIzjXiQ87VlBekgAUFcWF1zqeDrc/sxBeEDssbGMin4IQ/L&#10;Re9tjpm2Tz7QIw+liCHsM1RQhdBmUvqiIoN+YFviyF2sMxgidKXUDp8x3DRymCQTabDm2FBhS+uK&#10;imt+Nwr0/dTZfH906SY91/uLTcONv5V673erGYhAXfgX/7l3Os4fj8YT+H0n3i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W2T8MAAADeAAAADwAAAAAAAAAAAAAAAACf&#10;AgAAZHJzL2Rvd25yZXYueG1sUEsFBgAAAAAEAAQA9wAAAI8DAAAAAA==&#10;">
                  <v:imagedata r:id="rId13" o:title="" croptop="24500f" cropbottom="29466f" cropleft="38240f" cropright="17866f"/>
                  <v:path arrowok="t"/>
                </v:shape>
              </v:group>
            </w:pict>
          </mc:Fallback>
        </mc:AlternateContent>
      </w:r>
      <w:bookmarkEnd w:id="0"/>
    </w:p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8A70CD" w:rsidRDefault="008A70CD"/>
    <w:p w:rsidR="00663DF9" w:rsidRDefault="00663DF9"/>
    <w:p w:rsidR="00663DF9" w:rsidRDefault="00663DF9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BA9423E" wp14:editId="475F0855">
                <wp:simplePos x="0" y="0"/>
                <wp:positionH relativeFrom="column">
                  <wp:posOffset>-221615</wp:posOffset>
                </wp:positionH>
                <wp:positionV relativeFrom="paragraph">
                  <wp:posOffset>-324485</wp:posOffset>
                </wp:positionV>
                <wp:extent cx="6086475" cy="3409950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3409950"/>
                          <a:chOff x="0" y="0"/>
                          <a:chExt cx="6086475" cy="3409950"/>
                        </a:xfrm>
                      </wpg:grpSpPr>
                      <pic:pic xmlns:pic="http://schemas.openxmlformats.org/drawingml/2006/picture">
                        <pic:nvPicPr>
                          <pic:cNvPr id="1639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92" t="34453" r="36668" b="40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8700"/>
                            <a:ext cx="52292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9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64" t="52129" r="28607" b="30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1425" y="0"/>
                            <a:ext cx="23050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-17.45pt;margin-top:-25.55pt;width:479.25pt;height:268.5pt;z-index:251666432" coordsize="60864,34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">
                <v:shape id="Picture 4" o:spid="_x0000_s1027" type="#_x0000_t75" style="position:absolute;top:10287;width:52292;height:23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R/TjEAAAA3gAAAA8AAABkcnMvZG93bnJldi54bWxET0uLwjAQvgv+hzCCN01dQbQaRdxdWPbi&#10;+ijobWimD2wmpYla/70RFrzNx/ecxao1lbhR40rLCkbDCARxanXJuYLj4XswBeE8ssbKMil4kIPV&#10;sttZYKztnXd02/tchBB2MSoovK9jKV1akEE3tDVx4DLbGPQBNrnUDd5DuKnkRxRNpMGSQ0OBNW0K&#10;Si/7q1FwSnOuzlnyuaW/42H6dU6i7DdRqt9r13MQnlr/Fv+7f3SYPxnPxvB6J9w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R/TjEAAAA3gAAAA8AAAAAAAAAAAAAAAAA&#10;nwIAAGRycy9kb3ducmV2LnhtbFBLBQYAAAAABAAEAPcAAACQAwAAAAA=&#10;">
                  <v:imagedata r:id="rId16" o:title="" croptop="22579f" cropbottom="26813f" cropleft="21556f" cropright="24031f"/>
                  <v:path arrowok="t"/>
                </v:shape>
                <v:shape id="Picture 3" o:spid="_x0000_s1028" type="#_x0000_t75" style="position:absolute;left:37814;width:23050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KvObDAAAA3gAAAA8AAABkcnMvZG93bnJldi54bWxET0trwkAQvhf8D8sUems2miJtdA0+KHgp&#10;2KR4HrLjJjQ7G7Orxn/fLRR6m4/vOctitJ240uBbxwqmSQqCuHa6ZaPgq3p/fgXhA7LGzjEpuJOH&#10;YjV5WGKu3Y0/6VoGI2II+xwVNCH0uZS+bsiiT1xPHLmTGyyGCAcj9YC3GG47OUvTubTYcmxosKdt&#10;Q/V3ebEKNnj+QH+oprvs0JtjbU2HR6PU0+O4XoAINIZ/8Z97r+P8efb2Ar/vxBv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q85sMAAADeAAAADwAAAAAAAAAAAAAAAACf&#10;AgAAZHJzL2Rvd25yZXYueG1sUEsFBgAAAAAEAAQA9wAAAI8DAAAAAA==&#10;">
                  <v:imagedata r:id="rId17" o:title="" croptop="34163f" cropbottom="20007f" cropleft="38446f" cropright="18748f"/>
                  <v:path arrowok="t"/>
                </v:shape>
              </v:group>
            </w:pict>
          </mc:Fallback>
        </mc:AlternateContent>
      </w:r>
    </w:p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DE1DFD7" wp14:editId="3D5514A5">
                <wp:simplePos x="0" y="0"/>
                <wp:positionH relativeFrom="column">
                  <wp:posOffset>768985</wp:posOffset>
                </wp:positionH>
                <wp:positionV relativeFrom="paragraph">
                  <wp:posOffset>103505</wp:posOffset>
                </wp:positionV>
                <wp:extent cx="5667375" cy="3209925"/>
                <wp:effectExtent l="0" t="0" r="9525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3209925"/>
                          <a:chOff x="0" y="0"/>
                          <a:chExt cx="5667375" cy="3209925"/>
                        </a:xfrm>
                      </wpg:grpSpPr>
                      <pic:pic xmlns:pic="http://schemas.openxmlformats.org/drawingml/2006/picture">
                        <pic:nvPicPr>
                          <pic:cNvPr id="1844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57" t="34117" r="36603" b="49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3525"/>
                            <a:ext cx="5667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4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3" t="55936" r="50935" b="21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550" y="0"/>
                            <a:ext cx="26098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60.55pt;margin-top:8.15pt;width:446.25pt;height:252.75pt;z-index:251669504" coordsize="56673,32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">
                <v:shape id="Picture 2" o:spid="_x0000_s1027" type="#_x0000_t75" style="position:absolute;top:15335;width:56673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426LEAAAA3gAAAA8AAABkcnMvZG93bnJldi54bWxET99rwjAQfh/sfwg38G2mHd0onVFU2Nib&#10;qBX2eDRnU2wuJcm07q83A2Fv9/H9vNlitL04kw+dYwX5NANB3Djdcaug3n88lyBCRNbYOyYFVwqw&#10;mD8+zLDS7sJbOu9iK1IIhwoVmBiHSsrQGLIYpm4gTtzReYsxQd9K7fGSwm0vX7LsTVrsODUYHGht&#10;qDntfqyC8XP9Ww+bg/02hT+Z8nWV7+uVUpOncfkOItIY/8V395dO88uiyOHvnXSD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426LEAAAA3gAAAA8AAAAAAAAAAAAAAAAA&#10;nwIAAGRycy9kb3ducmV2LnhtbFBLBQYAAAAABAAEAPcAAACQAwAAAAA=&#10;">
                  <v:imagedata r:id="rId20" o:title="" croptop="22359f" cropbottom="32657f" cropleft="21599f" cropright="23988f"/>
                  <v:path arrowok="t"/>
                </v:shape>
                <v:shape id="Picture 2" o:spid="_x0000_s1028" type="#_x0000_t75" style="position:absolute;left:28765;width:26099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ssXFAAAA3gAAAA8AAABkcnMvZG93bnJldi54bWxET9tqAjEQfRf6D2EEX0SzFRFZjWKrgoWC&#10;9YLPw2a6u3QzWTZxjf16IxT6NodznfkymEq01LjSsoLXYQKCOLO65FzB+bQdTEE4j6yxskwK7uRg&#10;uXjpzDHV9sYHao8+FzGEXYoKCu/rVEqXFWTQDW1NHLlv2xj0ETa51A3eYrip5ChJJtJgybGhwJre&#10;C8p+jlejIITyI3vTyef9127c+mvSXvp+r1SvG1YzEJ6C/xf/uXc6zp+OxyN4vhNv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GrLFxQAAAN4AAAAPAAAAAAAAAAAAAAAA&#10;AJ8CAABkcnMvZG93bnJldi54bWxQSwUGAAAAAAQABAD3AAAAkQMAAAAA&#10;">
                  <v:imagedata r:id="rId21" o:title="" croptop="36658f" cropbottom="14060f" cropleft="20436f" cropright="33381f"/>
                  <v:path arrowok="t"/>
                </v:shape>
              </v:group>
            </w:pict>
          </mc:Fallback>
        </mc:AlternateContent>
      </w:r>
    </w:p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FD3A26" wp14:editId="36AC94A7">
                <wp:simplePos x="0" y="0"/>
                <wp:positionH relativeFrom="column">
                  <wp:posOffset>-532130</wp:posOffset>
                </wp:positionH>
                <wp:positionV relativeFrom="paragraph">
                  <wp:posOffset>100965</wp:posOffset>
                </wp:positionV>
                <wp:extent cx="6791325" cy="3028950"/>
                <wp:effectExtent l="0" t="0" r="952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3028950"/>
                          <a:chOff x="0" y="0"/>
                          <a:chExt cx="6791325" cy="3028950"/>
                        </a:xfrm>
                      </wpg:grpSpPr>
                      <pic:pic xmlns:pic="http://schemas.openxmlformats.org/drawingml/2006/picture">
                        <pic:nvPicPr>
                          <pic:cNvPr id="1229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91" t="36900" r="49927" b="5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9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12" t="37775" r="31927" b="34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1028700"/>
                            <a:ext cx="43910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-41.9pt;margin-top:7.95pt;width:534.75pt;height:238.5pt;z-index:251660288" coordsize="67913,3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">
                <v:shape id="Picture 3" o:spid="_x0000_s1027" type="#_x0000_t75" style="position:absolute;width:28479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8VZ/BAAAA3gAAAA8AAABkcnMvZG93bnJldi54bWxET91qwjAUvhf2DuEMdqfpyhDXGcUJhV1N&#10;rD7AoTk2pc1JSWKtb78MBO/Ox/d71tvJ9mIkH1rHCt4XGQji2umWGwXnUzlfgQgRWWPvmBTcKcB2&#10;8zJbY6HdjY80VrERKYRDgQpMjEMhZagNWQwLNxAn7uK8xZigb6T2eEvhtpd5li2lxZZTg8GB9obq&#10;rrpaBd5UJXWrc7n//sU4fPDY1flBqbfXafcFItIUn+KH+0en+Xn+uYT/d9IN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8VZ/BAAAA3gAAAA8AAAAAAAAAAAAAAAAAnwIA&#10;AGRycy9kb3ducmV2LnhtbFBLBQYAAAAABAAEAPcAAACNAwAAAAA=&#10;">
                  <v:imagedata r:id="rId24" o:title="" croptop="24183f" cropbottom="34702f" cropleft="21162f" cropright="32720f"/>
                  <v:path arrowok="t"/>
                </v:shape>
                <v:shape id="Picture 2" o:spid="_x0000_s1028" type="#_x0000_t75" style="position:absolute;left:24003;top:10287;width:43910;height:20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WtNPHAAAA3gAAAA8AAABkcnMvZG93bnJldi54bWxEj0FrwkAQhe+C/2GZQm+6ySKtRlcJFqFI&#10;L7VBPA7ZaRLMzobsNqb++m6h0NsM35v33mx2o23FQL1vHGtI5wkI4tKZhisNxcdhtgThA7LB1jFp&#10;+CYPu+10ssHMuBu/03AKlYgm7DPUUIfQZVL6siaLfu464sg+XW8xxLWvpOnxFs1tK1WSPEmLDceE&#10;Gjva11ReT19Wwz1/KRZv90jTS348J1dVro5K68eHMV+DCDSGf/Hf9auJ9ZVaPcPvO3EGu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9WtNPHAAAA3gAAAA8AAAAAAAAAAAAA&#10;AAAAnwIAAGRycy9kb3ducmV2LnhtbFBLBQYAAAAABAAEAPcAAACTAwAAAAA=&#10;">
                  <v:imagedata r:id="rId25" o:title="" croptop="24756f" cropbottom="22810f" cropleft="22487f" cropright="20924f"/>
                  <v:path arrowok="t"/>
                </v:shape>
              </v:group>
            </w:pict>
          </mc:Fallback>
        </mc:AlternateContent>
      </w:r>
    </w:p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p w:rsidR="00663DF9" w:rsidRDefault="00663DF9"/>
    <w:sectPr w:rsidR="00663D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DF9"/>
    <w:rsid w:val="00663DF9"/>
    <w:rsid w:val="008A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example%20mind%20map.eddx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DEF0DE69</Template>
  <TotalTime>8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DStones</dc:creator>
  <cp:lastModifiedBy>DStones</cp:lastModifiedBy>
  <cp:revision>1</cp:revision>
  <dcterms:created xsi:type="dcterms:W3CDTF">2014-09-08T10:59:00Z</dcterms:created>
  <dcterms:modified xsi:type="dcterms:W3CDTF">2014-09-08T11:07:00Z</dcterms:modified>
</cp:coreProperties>
</file>